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694" w:rsidRPr="00A22C70" w:rsidRDefault="00AE5694" w:rsidP="00A22C7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  <w:r w:rsidRPr="00A22C70">
        <w:rPr>
          <w:rStyle w:val="c1"/>
          <w:b/>
          <w:color w:val="000000"/>
        </w:rPr>
        <w:t>«Подарки осени»</w:t>
      </w:r>
    </w:p>
    <w:p w:rsidR="00AE5694" w:rsidRDefault="00AE5694" w:rsidP="00A22C7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</w:rPr>
      </w:pPr>
    </w:p>
    <w:p w:rsidR="00AE5694" w:rsidRPr="00896263" w:rsidRDefault="00AE5694" w:rsidP="0089626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896263">
        <w:rPr>
          <w:rStyle w:val="c1"/>
          <w:color w:val="000000"/>
        </w:rPr>
        <w:t>Детский осенний праздник – это море улыбок и веселья. Хоть и говорят, что осень – унылая пора, но дети, как никто другой, способны радоваться золотистым опавшим листьям под ногами и дождичку, под которым так интересно погулять под зонтиком, обув резиновые сапожки и надев дождевик. Вот почему праздник осени в нашей группе является одним из самых любимых!</w:t>
      </w:r>
    </w:p>
    <w:p w:rsidR="00AE5694" w:rsidRPr="00896263" w:rsidRDefault="00AE5694" w:rsidP="0089626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E5694" w:rsidRDefault="00AE5694">
      <w:pPr>
        <w:rPr>
          <w:noProof/>
          <w:lang w:eastAsia="ru-RU"/>
        </w:rPr>
      </w:pPr>
    </w:p>
    <w:p w:rsidR="00AE5694" w:rsidRDefault="00AE5694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43pt;margin-top:8.15pt;width:238.05pt;height:317.2pt;z-index:-251660800;visibility:visible" wrapcoords="-477 -357 -477 21906 22077 21906 22077 -357 -477 -357" stroked="t" strokecolor="red" strokeweight="5pt">
            <v:imagedata r:id="rId4" o:title=""/>
            <w10:wrap type="tight"/>
          </v:shape>
        </w:pict>
      </w:r>
    </w:p>
    <w:p w:rsidR="00AE5694" w:rsidRDefault="00AE5694"/>
    <w:p w:rsidR="00AE5694" w:rsidRDefault="00AE5694"/>
    <w:p w:rsidR="00AE5694" w:rsidRDefault="00AE5694"/>
    <w:p w:rsidR="00AE5694" w:rsidRDefault="00AE5694">
      <w:r>
        <w:rPr>
          <w:noProof/>
          <w:lang w:eastAsia="ru-RU"/>
        </w:rPr>
        <w:pict>
          <v:shape id="Рисунок 2" o:spid="_x0000_s1027" type="#_x0000_t75" style="position:absolute;margin-left:-45pt;margin-top:14.4pt;width:254.55pt;height:342pt;z-index:-251659776;visibility:visible" wrapcoords="-446 -332 -446 21884 22046 21884 22046 -332 -446 -332" stroked="t" strokecolor="red" strokeweight="5pt">
            <v:imagedata r:id="rId5" o:title=""/>
            <w10:wrap type="tight"/>
          </v:shape>
        </w:pict>
      </w:r>
    </w:p>
    <w:p w:rsidR="00AE5694" w:rsidRDefault="00AE5694"/>
    <w:p w:rsidR="00AE5694" w:rsidRDefault="00AE5694"/>
    <w:p w:rsidR="00AE5694" w:rsidRDefault="00AE5694"/>
    <w:p w:rsidR="00AE5694" w:rsidRDefault="00AE5694"/>
    <w:p w:rsidR="00AE5694" w:rsidRDefault="00AE5694"/>
    <w:p w:rsidR="00AE5694" w:rsidRDefault="00AE5694"/>
    <w:p w:rsidR="00AE5694" w:rsidRDefault="00AE5694"/>
    <w:p w:rsidR="00AE5694" w:rsidRDefault="00AE5694"/>
    <w:p w:rsidR="00AE5694" w:rsidRDefault="00AE5694"/>
    <w:p w:rsidR="00AE5694" w:rsidRDefault="00AE5694"/>
    <w:p w:rsidR="00AE5694" w:rsidRDefault="00AE5694">
      <w:r>
        <w:rPr>
          <w:noProof/>
          <w:lang w:eastAsia="ru-RU"/>
        </w:rPr>
        <w:pict>
          <v:shape id="Рисунок 3" o:spid="_x0000_s1028" type="#_x0000_t75" style="position:absolute;margin-left:270pt;margin-top:45pt;width:222.6pt;height:297pt;z-index:-251658752;visibility:visible" wrapcoords="-509 -382 -509 21927 22109 21927 22109 -382 -509 -382" stroked="t" strokecolor="red" strokeweight="5pt">
            <v:imagedata r:id="rId6" o:title=""/>
            <w10:wrap type="tight"/>
          </v:shape>
        </w:pict>
      </w:r>
    </w:p>
    <w:p w:rsidR="00AE5694" w:rsidRDefault="00AE5694">
      <w:r>
        <w:rPr>
          <w:noProof/>
          <w:lang w:eastAsia="ru-RU"/>
        </w:rPr>
        <w:pict>
          <v:shape id="Рисунок 5" o:spid="_x0000_s1029" type="#_x0000_t75" style="position:absolute;margin-left:-53.85pt;margin-top:1.4pt;width:306pt;height:231.9pt;z-index:-251656704;visibility:visible" wrapcoords="-371 -489 -371 22019 21971 22019 21971 -489 -371 -489" stroked="t" strokecolor="red" strokeweight="5pt">
            <v:imagedata r:id="rId7" o:title=""/>
            <w10:wrap type="tight"/>
          </v:shape>
        </w:pict>
      </w:r>
    </w:p>
    <w:p w:rsidR="00AE5694" w:rsidRDefault="00AE5694"/>
    <w:p w:rsidR="00AE5694" w:rsidRDefault="00AE5694"/>
    <w:p w:rsidR="00AE5694" w:rsidRDefault="00AE5694"/>
    <w:p w:rsidR="00AE5694" w:rsidRDefault="00AE5694"/>
    <w:p w:rsidR="00AE5694" w:rsidRDefault="00AE5694">
      <w:r>
        <w:rPr>
          <w:noProof/>
          <w:lang w:eastAsia="ru-RU"/>
        </w:rPr>
        <w:pict>
          <v:shape id="Рисунок 4" o:spid="_x0000_s1030" type="#_x0000_t75" style="position:absolute;margin-left:-9pt;margin-top:33.1pt;width:441pt;height:330.1pt;z-index:-251657728;visibility:visible" wrapcoords="-257 -344 -257 21895 21857 21895 21857 -344 -257 -344" stroked="t" strokecolor="red" strokeweight="5pt">
            <v:imagedata r:id="rId8" o:title=""/>
            <w10:wrap type="tight"/>
          </v:shape>
        </w:pict>
      </w:r>
    </w:p>
    <w:p w:rsidR="00AE5694" w:rsidRDefault="00AE5694"/>
    <w:p w:rsidR="00AE5694" w:rsidRDefault="00AE5694"/>
    <w:p w:rsidR="00AE5694" w:rsidRDefault="00AE5694"/>
    <w:p w:rsidR="00AE5694" w:rsidRDefault="00AE5694"/>
    <w:p w:rsidR="00AE5694" w:rsidRDefault="00AE5694"/>
    <w:p w:rsidR="00AE5694" w:rsidRDefault="00AE5694"/>
    <w:p w:rsidR="00AE5694" w:rsidRDefault="00AE5694"/>
    <w:p w:rsidR="00AE5694" w:rsidRDefault="00AE5694"/>
    <w:p w:rsidR="00AE5694" w:rsidRDefault="00AE5694"/>
    <w:p w:rsidR="00AE5694" w:rsidRDefault="00AE5694"/>
    <w:p w:rsidR="00AE5694" w:rsidRDefault="00AE5694"/>
    <w:p w:rsidR="00AE5694" w:rsidRDefault="00AE5694"/>
    <w:p w:rsidR="00AE5694" w:rsidRDefault="00AE5694"/>
    <w:p w:rsidR="00AE5694" w:rsidRDefault="00AE5694"/>
    <w:sectPr w:rsidR="00AE5694" w:rsidSect="00A22C70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6263"/>
    <w:rsid w:val="001206FA"/>
    <w:rsid w:val="0074321E"/>
    <w:rsid w:val="00896263"/>
    <w:rsid w:val="008E5E1B"/>
    <w:rsid w:val="00A22C70"/>
    <w:rsid w:val="00AE5694"/>
    <w:rsid w:val="00D13EE2"/>
    <w:rsid w:val="00F77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21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">
    <w:name w:val="c0"/>
    <w:basedOn w:val="Normal"/>
    <w:uiPriority w:val="99"/>
    <w:rsid w:val="008962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89626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96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62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36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3</Pages>
  <Words>62</Words>
  <Characters>354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2019-10-21T10:17:00Z</dcterms:created>
  <dcterms:modified xsi:type="dcterms:W3CDTF">2019-10-29T07:02:00Z</dcterms:modified>
</cp:coreProperties>
</file>