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694" w:rsidRPr="00A22C70" w:rsidRDefault="00AE5694" w:rsidP="00A22C7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</w:rPr>
      </w:pPr>
      <w:r w:rsidRPr="00A22C70">
        <w:rPr>
          <w:rStyle w:val="c1"/>
          <w:b/>
          <w:color w:val="000000"/>
        </w:rPr>
        <w:t>«Подарки осени»</w:t>
      </w:r>
    </w:p>
    <w:p w:rsidR="00AE5694" w:rsidRDefault="00AE5694" w:rsidP="00A22C7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</w:p>
    <w:p w:rsidR="00AE5694" w:rsidRPr="00896263" w:rsidRDefault="00AE5694" w:rsidP="0089626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896263">
        <w:rPr>
          <w:rStyle w:val="c1"/>
          <w:color w:val="000000"/>
        </w:rPr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нашей группе является одним из самых любимых!</w:t>
      </w:r>
    </w:p>
    <w:p w:rsidR="00AE5694" w:rsidRPr="00896263" w:rsidRDefault="00AE5694" w:rsidP="0089626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E5694" w:rsidRDefault="00AE5694">
      <w:pPr>
        <w:rPr>
          <w:noProof/>
          <w:lang w:eastAsia="ru-RU"/>
        </w:rPr>
      </w:pPr>
    </w:p>
    <w:p w:rsidR="00AE5694" w:rsidRDefault="00AE569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43pt;margin-top:8.15pt;width:238.05pt;height:317.2pt;z-index:-251660800;visibility:visible" wrapcoords="-477 -357 -477 21906 22077 21906 22077 -357 -477 -357" stroked="t" strokecolor="red" strokeweight="5pt">
            <v:imagedata r:id="rId4" o:title=""/>
            <w10:wrap type="tight"/>
          </v:shape>
        </w:pict>
      </w:r>
    </w:p>
    <w:p w:rsidR="00AE5694" w:rsidRDefault="00AE5694"/>
    <w:p w:rsidR="00AE5694" w:rsidRDefault="00AE5694"/>
    <w:p w:rsidR="00AE5694" w:rsidRDefault="00AE5694"/>
    <w:p w:rsidR="00AE5694" w:rsidRDefault="00AE5694">
      <w:r>
        <w:rPr>
          <w:noProof/>
          <w:lang w:eastAsia="ru-RU"/>
        </w:rPr>
        <w:pict>
          <v:shape id="Рисунок 2" o:spid="_x0000_s1027" type="#_x0000_t75" style="position:absolute;margin-left:-45pt;margin-top:14.4pt;width:254.55pt;height:342pt;z-index:-251659776;visibility:visible" wrapcoords="-446 -332 -446 21884 22046 21884 22046 -332 -446 -332" stroked="t" strokecolor="red" strokeweight="5pt">
            <v:imagedata r:id="rId5" o:title=""/>
            <w10:wrap type="tight"/>
          </v:shape>
        </w:pict>
      </w:r>
    </w:p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>
      <w:r>
        <w:rPr>
          <w:noProof/>
          <w:lang w:eastAsia="ru-RU"/>
        </w:rPr>
        <w:pict>
          <v:shape id="Рисунок 3" o:spid="_x0000_s1028" type="#_x0000_t75" style="position:absolute;margin-left:270pt;margin-top:45pt;width:222.6pt;height:297pt;z-index:-251658752;visibility:visible" wrapcoords="-509 -382 -509 21927 22109 21927 22109 -382 -509 -382" stroked="t" strokecolor="red" strokeweight="5pt">
            <v:imagedata r:id="rId6" o:title=""/>
            <w10:wrap type="tight"/>
          </v:shape>
        </w:pict>
      </w:r>
    </w:p>
    <w:p w:rsidR="00AE5694" w:rsidRDefault="00AE5694">
      <w:r>
        <w:rPr>
          <w:noProof/>
          <w:lang w:eastAsia="ru-RU"/>
        </w:rPr>
        <w:pict>
          <v:shape id="Рисунок 5" o:spid="_x0000_s1029" type="#_x0000_t75" style="position:absolute;margin-left:-53.85pt;margin-top:1.4pt;width:306pt;height:231.9pt;z-index:-251656704;visibility:visible" wrapcoords="-371 -489 -371 22019 21971 22019 21971 -489 -371 -489" stroked="t" strokecolor="red" strokeweight="5pt">
            <v:imagedata r:id="rId7" o:title=""/>
            <w10:wrap type="tight"/>
          </v:shape>
        </w:pict>
      </w:r>
    </w:p>
    <w:p w:rsidR="00AE5694" w:rsidRDefault="00AE5694"/>
    <w:p w:rsidR="00AE5694" w:rsidRDefault="00AE5694"/>
    <w:p w:rsidR="00AE5694" w:rsidRDefault="00AE5694"/>
    <w:p w:rsidR="00AE5694" w:rsidRDefault="00AE5694"/>
    <w:p w:rsidR="00AE5694" w:rsidRDefault="00AE5694">
      <w:r>
        <w:rPr>
          <w:noProof/>
          <w:lang w:eastAsia="ru-RU"/>
        </w:rPr>
        <w:pict>
          <v:shape id="Рисунок 4" o:spid="_x0000_s1030" type="#_x0000_t75" style="position:absolute;margin-left:-9pt;margin-top:33.1pt;width:441pt;height:330.1pt;z-index:-251657728;visibility:visible" wrapcoords="-257 -344 -257 21895 21857 21895 21857 -344 -257 -344" stroked="t" strokecolor="red" strokeweight="5pt">
            <v:imagedata r:id="rId8" o:title=""/>
            <w10:wrap type="tight"/>
          </v:shape>
        </w:pict>
      </w:r>
    </w:p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p w:rsidR="00AE5694" w:rsidRDefault="00AE5694"/>
    <w:sectPr w:rsidR="00AE5694" w:rsidSect="00A22C70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263"/>
    <w:rsid w:val="001206FA"/>
    <w:rsid w:val="0074321E"/>
    <w:rsid w:val="00896263"/>
    <w:rsid w:val="008E5E1B"/>
    <w:rsid w:val="00A22C70"/>
    <w:rsid w:val="00AE5694"/>
    <w:rsid w:val="00D13EE2"/>
    <w:rsid w:val="00F77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">
    <w:name w:val="c0"/>
    <w:basedOn w:val="Normal"/>
    <w:uiPriority w:val="99"/>
    <w:rsid w:val="008962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89626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9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6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3</Pages>
  <Words>62</Words>
  <Characters>354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2019-10-21T10:17:00Z</dcterms:created>
  <dcterms:modified xsi:type="dcterms:W3CDTF">2019-10-29T07:02:00Z</dcterms:modified>
</cp:coreProperties>
</file>